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B2A76" w14:textId="77777777" w:rsidR="00D077E9" w:rsidRDefault="00AF5FF0" w:rsidP="00D70D02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9A4611" wp14:editId="4B7EC7F3">
                <wp:simplePos x="0" y="0"/>
                <wp:positionH relativeFrom="column">
                  <wp:posOffset>-674370</wp:posOffset>
                </wp:positionH>
                <wp:positionV relativeFrom="paragraph">
                  <wp:posOffset>-108585</wp:posOffset>
                </wp:positionV>
                <wp:extent cx="7658100" cy="17462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174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3ACFA" w14:textId="77777777" w:rsidR="00B17D4D" w:rsidRPr="008032F4" w:rsidRDefault="00F623A9" w:rsidP="00B17D4D">
                            <w:pPr>
                              <w:pStyle w:val="Title"/>
                              <w:spacing w:after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</w:rPr>
                              <w:t>Indian</w:t>
                            </w:r>
                            <w:r w:rsidR="008F2DFA">
                              <w:rPr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sz w:val="64"/>
                                <w:szCs w:val="64"/>
                              </w:rPr>
                              <w:t xml:space="preserve"> Pacers</w:t>
                            </w:r>
                          </w:p>
                          <w:p w14:paraId="737FD7E5" w14:textId="77777777" w:rsidR="00F623A9" w:rsidRDefault="00F623A9" w:rsidP="00F623A9">
                            <w:pPr>
                              <w:pStyle w:val="Title"/>
                              <w:spacing w:after="0"/>
                              <w:jc w:val="center"/>
                              <w:rPr>
                                <w:sz w:val="48"/>
                                <w:szCs w:val="64"/>
                              </w:rPr>
                            </w:pPr>
                            <w:r>
                              <w:rPr>
                                <w:sz w:val="48"/>
                                <w:szCs w:val="64"/>
                              </w:rPr>
                              <w:t xml:space="preserve">May 14, 2021 </w:t>
                            </w:r>
                          </w:p>
                          <w:p w14:paraId="0A8A6DAC" w14:textId="77777777" w:rsidR="000C2AE6" w:rsidRPr="00F623A9" w:rsidRDefault="00F623A9" w:rsidP="00F623A9">
                            <w:pPr>
                              <w:pStyle w:val="Title"/>
                              <w:spacing w:after="0"/>
                              <w:jc w:val="center"/>
                              <w:rPr>
                                <w:sz w:val="48"/>
                                <w:szCs w:val="64"/>
                              </w:rPr>
                            </w:pPr>
                            <w:r>
                              <w:rPr>
                                <w:sz w:val="48"/>
                                <w:szCs w:val="64"/>
                              </w:rPr>
                              <w:t>May 15,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3.1pt;margin-top:-8.55pt;width:603pt;height:13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" filled="f" stroked="f" strokeweight=".5pt">
                <v:textbox>
                  <w:txbxContent>
                    <w:p w:rsidR="00B17D4D" w:rsidRPr="008032F4" w:rsidRDefault="00F623A9" w:rsidP="00B17D4D">
                      <w:pPr>
                        <w:pStyle w:val="Title"/>
                        <w:spacing w:after="0"/>
                        <w:jc w:val="center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sz w:val="64"/>
                          <w:szCs w:val="64"/>
                        </w:rPr>
                        <w:t>Indian</w:t>
                      </w:r>
                      <w:r w:rsidR="008F2DFA">
                        <w:rPr>
                          <w:sz w:val="64"/>
                          <w:szCs w:val="64"/>
                        </w:rPr>
                        <w:t>a</w:t>
                      </w:r>
                      <w:bookmarkStart w:id="1" w:name="_GoBack"/>
                      <w:bookmarkEnd w:id="1"/>
                      <w:r>
                        <w:rPr>
                          <w:sz w:val="64"/>
                          <w:szCs w:val="64"/>
                        </w:rPr>
                        <w:t xml:space="preserve"> Pacers</w:t>
                      </w:r>
                    </w:p>
                    <w:p w:rsidR="00F623A9" w:rsidRDefault="00F623A9" w:rsidP="00F623A9">
                      <w:pPr>
                        <w:pStyle w:val="Title"/>
                        <w:spacing w:after="0"/>
                        <w:jc w:val="center"/>
                        <w:rPr>
                          <w:sz w:val="48"/>
                          <w:szCs w:val="64"/>
                        </w:rPr>
                      </w:pPr>
                      <w:r>
                        <w:rPr>
                          <w:sz w:val="48"/>
                          <w:szCs w:val="64"/>
                        </w:rPr>
                        <w:t xml:space="preserve">May 14, 2021 </w:t>
                      </w:r>
                    </w:p>
                    <w:p w:rsidR="000C2AE6" w:rsidRPr="00F623A9" w:rsidRDefault="00F623A9" w:rsidP="00F623A9">
                      <w:pPr>
                        <w:pStyle w:val="Title"/>
                        <w:spacing w:after="0"/>
                        <w:jc w:val="center"/>
                        <w:rPr>
                          <w:sz w:val="48"/>
                          <w:szCs w:val="64"/>
                        </w:rPr>
                      </w:pPr>
                      <w:r>
                        <w:rPr>
                          <w:sz w:val="48"/>
                          <w:szCs w:val="64"/>
                        </w:rPr>
                        <w:t>May 15,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5628E84D" w14:textId="77777777" w:rsidR="00583144" w:rsidRDefault="00583144" w:rsidP="00033F12">
      <w:pPr>
        <w:jc w:val="center"/>
        <w:rPr>
          <w:noProof/>
        </w:rPr>
      </w:pPr>
    </w:p>
    <w:p w14:paraId="7A64C057" w14:textId="77777777" w:rsidR="00E2611C" w:rsidRDefault="00E2611C" w:rsidP="00033F12">
      <w:pPr>
        <w:jc w:val="center"/>
        <w:rPr>
          <w:noProof/>
        </w:rPr>
      </w:pPr>
    </w:p>
    <w:p w14:paraId="0633B8CE" w14:textId="77777777" w:rsidR="002C4E57" w:rsidRDefault="002C4E57" w:rsidP="00033F12">
      <w:pPr>
        <w:jc w:val="center"/>
        <w:rPr>
          <w:noProof/>
        </w:rPr>
      </w:pPr>
    </w:p>
    <w:p w14:paraId="0945593B" w14:textId="77777777" w:rsidR="00F6353D" w:rsidRDefault="00F6353D" w:rsidP="00033F12">
      <w:pPr>
        <w:jc w:val="center"/>
        <w:rPr>
          <w:noProof/>
        </w:rPr>
      </w:pPr>
    </w:p>
    <w:p w14:paraId="447CEE38" w14:textId="77777777" w:rsidR="009C7566" w:rsidRDefault="009C7566" w:rsidP="00033F12">
      <w:pPr>
        <w:jc w:val="center"/>
        <w:rPr>
          <w:noProof/>
        </w:rPr>
      </w:pPr>
    </w:p>
    <w:p w14:paraId="07CBC69E" w14:textId="77777777" w:rsidR="002E1347" w:rsidRDefault="00CF6BF3" w:rsidP="00033F1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C9A3F2" wp14:editId="27A35F9F">
                <wp:simplePos x="0" y="0"/>
                <wp:positionH relativeFrom="column">
                  <wp:posOffset>-670560</wp:posOffset>
                </wp:positionH>
                <wp:positionV relativeFrom="page">
                  <wp:posOffset>2613660</wp:posOffset>
                </wp:positionV>
                <wp:extent cx="7760970" cy="3923030"/>
                <wp:effectExtent l="0" t="0" r="0" b="127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9230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1DC10" id="Rectangle 2" o:spid="_x0000_s1026" alt="colored rectangle" style="position:absolute;margin-left:-52.8pt;margin-top:205.8pt;width:611.1pt;height:308.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" fillcolor="#072b60 [814]" stroked="f" strokeweight="2pt">
                <w10:wrap anchory="page"/>
              </v:rect>
            </w:pict>
          </mc:Fallback>
        </mc:AlternateContent>
      </w:r>
    </w:p>
    <w:p w14:paraId="2F8F60EF" w14:textId="77777777" w:rsidR="00015ED9" w:rsidRDefault="00015ED9" w:rsidP="00033F12">
      <w:pPr>
        <w:jc w:val="center"/>
        <w:rPr>
          <w:noProof/>
        </w:rPr>
      </w:pPr>
    </w:p>
    <w:p w14:paraId="2A8679E2" w14:textId="77777777" w:rsidR="000A3C24" w:rsidRDefault="00CF6BF3" w:rsidP="00033F12">
      <w:pPr>
        <w:jc w:val="center"/>
        <w:rPr>
          <w:b w:val="0"/>
        </w:rPr>
      </w:pPr>
      <w:r>
        <w:rPr>
          <w:noProof/>
        </w:rPr>
        <w:drawing>
          <wp:anchor distT="0" distB="0" distL="114300" distR="114300" simplePos="0" relativeHeight="251930624" behindDoc="1" locked="0" layoutInCell="1" allowOverlap="1" wp14:anchorId="41980F08" wp14:editId="01858F8F">
            <wp:simplePos x="0" y="0"/>
            <wp:positionH relativeFrom="column">
              <wp:posOffset>3698240</wp:posOffset>
            </wp:positionH>
            <wp:positionV relativeFrom="paragraph">
              <wp:posOffset>323850</wp:posOffset>
            </wp:positionV>
            <wp:extent cx="3448685" cy="2586355"/>
            <wp:effectExtent l="0" t="6985" r="0" b="0"/>
            <wp:wrapTight wrapText="bothSides">
              <wp:wrapPolygon edited="0">
                <wp:start x="-44" y="21383"/>
                <wp:lineTo x="76" y="21383"/>
                <wp:lineTo x="1865" y="21542"/>
                <wp:lineTo x="21075" y="21542"/>
                <wp:lineTo x="21433" y="21383"/>
                <wp:lineTo x="21433" y="382"/>
                <wp:lineTo x="21075" y="223"/>
                <wp:lineTo x="-44" y="223"/>
                <wp:lineTo x="-44" y="382"/>
                <wp:lineTo x="-44" y="21383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8685" cy="25863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B3F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BE118C4" wp14:editId="058023C6">
                <wp:simplePos x="0" y="0"/>
                <wp:positionH relativeFrom="column">
                  <wp:posOffset>1371600</wp:posOffset>
                </wp:positionH>
                <wp:positionV relativeFrom="paragraph">
                  <wp:posOffset>6623050</wp:posOffset>
                </wp:positionV>
                <wp:extent cx="3627120" cy="4038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24150" w14:textId="77777777" w:rsidR="00623B3F" w:rsidRDefault="00623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AC3B1" id="Text Box 3" o:spid="_x0000_s1027" type="#_x0000_t202" style="position:absolute;left:0;text-align:left;margin-left:108pt;margin-top:521.5pt;width:285.6pt;height:31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" fillcolor="white [3212]" stroked="f" strokeweight=".5pt">
                <v:textbox>
                  <w:txbxContent>
                    <w:p w:rsidR="00623B3F" w:rsidRDefault="00623B3F"/>
                  </w:txbxContent>
                </v:textbox>
              </v:shape>
            </w:pict>
          </mc:Fallback>
        </mc:AlternateContent>
      </w:r>
      <w:r w:rsidR="000C5B7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E918A8" wp14:editId="4C63A193">
                <wp:simplePos x="0" y="0"/>
                <wp:positionH relativeFrom="column">
                  <wp:posOffset>-251460</wp:posOffset>
                </wp:positionH>
                <wp:positionV relativeFrom="paragraph">
                  <wp:posOffset>1060450</wp:posOffset>
                </wp:positionV>
                <wp:extent cx="3429000" cy="235331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35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77D3F" w14:textId="77777777" w:rsidR="00623B3F" w:rsidRPr="00F623A9" w:rsidRDefault="00F623A9" w:rsidP="008D3859">
                            <w:pPr>
                              <w:jc w:val="center"/>
                              <w:rPr>
                                <w:b w:val="0"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F623A9">
                              <w:rPr>
                                <w:b w:val="0"/>
                                <w:color w:val="FFFFFF" w:themeColor="background1"/>
                                <w:sz w:val="36"/>
                                <w:szCs w:val="28"/>
                              </w:rPr>
                              <w:t>Ignite Achievement Academy</w:t>
                            </w:r>
                          </w:p>
                          <w:p w14:paraId="441C9FA5" w14:textId="77777777" w:rsidR="00F623A9" w:rsidRPr="00F623A9" w:rsidRDefault="00F623A9" w:rsidP="008D3859">
                            <w:pPr>
                              <w:jc w:val="center"/>
                              <w:rPr>
                                <w:b w:val="0"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  <w:p w14:paraId="19255AE7" w14:textId="5A0EF332" w:rsidR="008D3859" w:rsidRPr="00F623A9" w:rsidRDefault="008D3859" w:rsidP="008D3859">
                            <w:pPr>
                              <w:jc w:val="center"/>
                              <w:rPr>
                                <w:b w:val="0"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F623A9">
                              <w:rPr>
                                <w:b w:val="0"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Participated in Event: </w:t>
                            </w:r>
                            <w:r w:rsidR="006D1F9C">
                              <w:rPr>
                                <w:b w:val="0"/>
                                <w:color w:val="FFFFFF" w:themeColor="background1"/>
                                <w:sz w:val="36"/>
                                <w:szCs w:val="28"/>
                              </w:rPr>
                              <w:t>1</w:t>
                            </w:r>
                            <w:r w:rsidR="00571E1D">
                              <w:rPr>
                                <w:b w:val="0"/>
                                <w:color w:val="FFFFFF" w:themeColor="background1"/>
                                <w:sz w:val="36"/>
                                <w:szCs w:val="28"/>
                              </w:rPr>
                              <w:t>41</w:t>
                            </w:r>
                          </w:p>
                          <w:p w14:paraId="491D2137" w14:textId="77777777" w:rsidR="000C2AE6" w:rsidRDefault="000C2AE6" w:rsidP="00416C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918A8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8" type="#_x0000_t202" style="position:absolute;left:0;text-align:left;margin-left:-19.8pt;margin-top:83.5pt;width:270pt;height:185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" filled="f" stroked="f" strokeweight=".5pt">
                <v:textbox>
                  <w:txbxContent>
                    <w:p w14:paraId="14C77D3F" w14:textId="77777777" w:rsidR="00623B3F" w:rsidRPr="00F623A9" w:rsidRDefault="00F623A9" w:rsidP="008D3859">
                      <w:pPr>
                        <w:jc w:val="center"/>
                        <w:rPr>
                          <w:b w:val="0"/>
                          <w:color w:val="FFFFFF" w:themeColor="background1"/>
                          <w:sz w:val="36"/>
                          <w:szCs w:val="28"/>
                        </w:rPr>
                      </w:pPr>
                      <w:r w:rsidRPr="00F623A9">
                        <w:rPr>
                          <w:b w:val="0"/>
                          <w:color w:val="FFFFFF" w:themeColor="background1"/>
                          <w:sz w:val="36"/>
                          <w:szCs w:val="28"/>
                        </w:rPr>
                        <w:t>Ignite Achievement Academy</w:t>
                      </w:r>
                    </w:p>
                    <w:p w14:paraId="441C9FA5" w14:textId="77777777" w:rsidR="00F623A9" w:rsidRPr="00F623A9" w:rsidRDefault="00F623A9" w:rsidP="008D3859">
                      <w:pPr>
                        <w:jc w:val="center"/>
                        <w:rPr>
                          <w:b w:val="0"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  <w:p w14:paraId="19255AE7" w14:textId="5A0EF332" w:rsidR="008D3859" w:rsidRPr="00F623A9" w:rsidRDefault="008D3859" w:rsidP="008D3859">
                      <w:pPr>
                        <w:jc w:val="center"/>
                        <w:rPr>
                          <w:b w:val="0"/>
                          <w:color w:val="FFFFFF" w:themeColor="background1"/>
                          <w:sz w:val="36"/>
                          <w:szCs w:val="28"/>
                        </w:rPr>
                      </w:pPr>
                      <w:r w:rsidRPr="00F623A9">
                        <w:rPr>
                          <w:b w:val="0"/>
                          <w:color w:val="FFFFFF" w:themeColor="background1"/>
                          <w:sz w:val="36"/>
                          <w:szCs w:val="28"/>
                        </w:rPr>
                        <w:t xml:space="preserve">Participated in Event: </w:t>
                      </w:r>
                      <w:r w:rsidR="006D1F9C">
                        <w:rPr>
                          <w:b w:val="0"/>
                          <w:color w:val="FFFFFF" w:themeColor="background1"/>
                          <w:sz w:val="36"/>
                          <w:szCs w:val="28"/>
                        </w:rPr>
                        <w:t>1</w:t>
                      </w:r>
                      <w:r w:rsidR="00571E1D">
                        <w:rPr>
                          <w:b w:val="0"/>
                          <w:color w:val="FFFFFF" w:themeColor="background1"/>
                          <w:sz w:val="36"/>
                          <w:szCs w:val="28"/>
                        </w:rPr>
                        <w:t>41</w:t>
                      </w:r>
                    </w:p>
                    <w:p w14:paraId="491D2137" w14:textId="77777777" w:rsidR="000C2AE6" w:rsidRDefault="000C2AE6" w:rsidP="00416C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5ED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253A5540" wp14:editId="49E551B7">
                <wp:simplePos x="0" y="0"/>
                <wp:positionH relativeFrom="column">
                  <wp:posOffset>-716280</wp:posOffset>
                </wp:positionH>
                <wp:positionV relativeFrom="paragraph">
                  <wp:posOffset>4358640</wp:posOffset>
                </wp:positionV>
                <wp:extent cx="7760970" cy="38671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970" cy="386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168A9" w14:textId="77777777" w:rsidR="000C2AE6" w:rsidRPr="00C129C8" w:rsidRDefault="000C2AE6" w:rsidP="002C4E5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129C8">
                              <w:rPr>
                                <w:sz w:val="40"/>
                                <w:szCs w:val="40"/>
                              </w:rPr>
                              <w:t>Total Care &amp; Education Provided       $</w:t>
                            </w:r>
                            <w:r w:rsidR="006D1F9C">
                              <w:rPr>
                                <w:sz w:val="40"/>
                                <w:szCs w:val="40"/>
                              </w:rPr>
                              <w:t>23,089</w:t>
                            </w:r>
                          </w:p>
                          <w:p w14:paraId="1748E55A" w14:textId="77777777" w:rsidR="000C2AE6" w:rsidRPr="00665D69" w:rsidRDefault="000C2AE6" w:rsidP="00D00712">
                            <w:pPr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                                                              </w:t>
                            </w:r>
                          </w:p>
                          <w:p w14:paraId="62936BE2" w14:textId="77777777" w:rsidR="000C2AE6" w:rsidRPr="00F84D5C" w:rsidRDefault="000C2AE6" w:rsidP="007B6E6A">
                            <w:pPr>
                              <w:jc w:val="center"/>
                            </w:pPr>
                            <w:r w:rsidRPr="00F84D5C">
                              <w:t>Average Dental Care &amp; Oral Health Education per patient</w:t>
                            </w:r>
                            <w:r>
                              <w:t xml:space="preserve"> visiting clinic</w:t>
                            </w:r>
                            <w:r w:rsidRPr="00F84D5C">
                              <w:t xml:space="preserve">   </w:t>
                            </w:r>
                            <w:r w:rsidR="006D1F9C">
                              <w:t>$194</w:t>
                            </w:r>
                          </w:p>
                          <w:p w14:paraId="4C9EB42A" w14:textId="77777777" w:rsidR="000C2AE6" w:rsidRPr="000A3C24" w:rsidRDefault="000C2AE6" w:rsidP="002C4E57">
                            <w:pPr>
                              <w:ind w:left="2160"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333F" id="Text Box 2" o:spid="_x0000_s1029" type="#_x0000_t202" style="position:absolute;left:0;text-align:left;margin-left:-56.4pt;margin-top:343.2pt;width:611.1pt;height:304.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" filled="f" stroked="f">
                <v:textbox>
                  <w:txbxContent>
                    <w:p w:rsidR="000C2AE6" w:rsidRPr="00C129C8" w:rsidRDefault="000C2AE6" w:rsidP="002C4E5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C129C8">
                        <w:rPr>
                          <w:sz w:val="40"/>
                          <w:szCs w:val="40"/>
                        </w:rPr>
                        <w:t>Total Care &amp; Education Provided       $</w:t>
                      </w:r>
                      <w:r w:rsidR="006D1F9C">
                        <w:rPr>
                          <w:sz w:val="40"/>
                          <w:szCs w:val="40"/>
                        </w:rPr>
                        <w:t>23,089</w:t>
                      </w:r>
                    </w:p>
                    <w:p w:rsidR="000C2AE6" w:rsidRPr="00665D69" w:rsidRDefault="000C2AE6" w:rsidP="00D00712">
                      <w:pPr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 xml:space="preserve">                                                              </w:t>
                      </w:r>
                    </w:p>
                    <w:p w:rsidR="000C2AE6" w:rsidRPr="00F84D5C" w:rsidRDefault="000C2AE6" w:rsidP="007B6E6A">
                      <w:pPr>
                        <w:jc w:val="center"/>
                      </w:pPr>
                      <w:r w:rsidRPr="00F84D5C">
                        <w:t>Average Dental Care &amp; Oral Health Education per patient</w:t>
                      </w:r>
                      <w:r>
                        <w:t xml:space="preserve"> visiting clinic</w:t>
                      </w:r>
                      <w:r w:rsidRPr="00F84D5C">
                        <w:t xml:space="preserve">   </w:t>
                      </w:r>
                      <w:r w:rsidR="006D1F9C">
                        <w:t>$194</w:t>
                      </w:r>
                      <w:bookmarkStart w:id="1" w:name="_GoBack"/>
                      <w:bookmarkEnd w:id="1"/>
                    </w:p>
                    <w:p w:rsidR="000C2AE6" w:rsidRPr="000A3C24" w:rsidRDefault="000C2AE6" w:rsidP="002C4E57">
                      <w:pPr>
                        <w:ind w:left="2160" w:firstLine="720"/>
                      </w:pPr>
                    </w:p>
                  </w:txbxContent>
                </v:textbox>
              </v:shape>
            </w:pict>
          </mc:Fallback>
        </mc:AlternateContent>
      </w:r>
      <w:r w:rsidR="00D077E9">
        <w:br w:type="page"/>
      </w:r>
    </w:p>
    <w:p w14:paraId="03FE8A67" w14:textId="77777777" w:rsidR="00623B3F" w:rsidRPr="00623B3F" w:rsidRDefault="005C580B" w:rsidP="00623B3F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926528" behindDoc="1" locked="0" layoutInCell="1" allowOverlap="1" wp14:anchorId="7D7CAEAC" wp14:editId="3345EA7B">
            <wp:simplePos x="0" y="0"/>
            <wp:positionH relativeFrom="margin">
              <wp:align>right</wp:align>
            </wp:positionH>
            <wp:positionV relativeFrom="paragraph">
              <wp:posOffset>550545</wp:posOffset>
            </wp:positionV>
            <wp:extent cx="6039693" cy="3886742"/>
            <wp:effectExtent l="0" t="0" r="0" b="0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0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12">
        <w:t>PATIENT DATA</w:t>
      </w:r>
      <w:r w:rsidR="00792A7F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C413D0A" wp14:editId="0DCF5FA2">
                <wp:simplePos x="0" y="0"/>
                <wp:positionH relativeFrom="column">
                  <wp:posOffset>-241935</wp:posOffset>
                </wp:positionH>
                <wp:positionV relativeFrom="page">
                  <wp:posOffset>2432050</wp:posOffset>
                </wp:positionV>
                <wp:extent cx="1504950" cy="68580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D4E74" w14:textId="77777777" w:rsidR="000C2AE6" w:rsidRPr="00464B18" w:rsidRDefault="000C2AE6" w:rsidP="00C63973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64B1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Sealants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Present</w:t>
                            </w:r>
                          </w:p>
                          <w:p w14:paraId="7617A575" w14:textId="77777777" w:rsidR="000C2AE6" w:rsidRPr="00464B18" w:rsidRDefault="000C2AE6" w:rsidP="00C63973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4F6A" id="_x0000_s1040" type="#_x0000_t202" style="position:absolute;margin-left:-19.05pt;margin-top:191.5pt;width:118.5pt;height:5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" filled="f" stroked="f">
                <v:textbox>
                  <w:txbxContent>
                    <w:p w:rsidR="000C2AE6" w:rsidRPr="00464B18" w:rsidRDefault="000C2AE6" w:rsidP="00C63973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464B18">
                        <w:rPr>
                          <w:color w:val="FFFFFF" w:themeColor="background1"/>
                          <w:sz w:val="24"/>
                          <w:szCs w:val="24"/>
                        </w:rPr>
                        <w:t>Sealants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Present</w:t>
                      </w:r>
                    </w:p>
                    <w:p w:rsidR="000C2AE6" w:rsidRPr="00464B18" w:rsidRDefault="000C2AE6" w:rsidP="00C63973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92A7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9489C3" wp14:editId="4875FBB8">
                <wp:simplePos x="0" y="0"/>
                <wp:positionH relativeFrom="column">
                  <wp:posOffset>4445</wp:posOffset>
                </wp:positionH>
                <wp:positionV relativeFrom="paragraph">
                  <wp:posOffset>-760095</wp:posOffset>
                </wp:positionV>
                <wp:extent cx="123825" cy="220980"/>
                <wp:effectExtent l="0" t="0" r="9525" b="7620"/>
                <wp:wrapNone/>
                <wp:docPr id="209" name="Up Arrow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098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70D8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09" o:spid="_x0000_s1026" type="#_x0000_t68" style="position:absolute;margin-left:.35pt;margin-top:-59.85pt;width:9.75pt;height:17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" adj="6052" fillcolor="white [3212]" stroked="f" strokeweight="2pt"/>
            </w:pict>
          </mc:Fallback>
        </mc:AlternateContent>
      </w:r>
      <w:r w:rsidR="00C129C8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146A1AD" wp14:editId="3DB54FE7">
                <wp:simplePos x="0" y="0"/>
                <wp:positionH relativeFrom="column">
                  <wp:posOffset>-144145</wp:posOffset>
                </wp:positionH>
                <wp:positionV relativeFrom="page">
                  <wp:posOffset>3295650</wp:posOffset>
                </wp:positionV>
                <wp:extent cx="1301750" cy="68580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505AC" w14:textId="77777777" w:rsidR="000C2AE6" w:rsidRPr="00516392" w:rsidRDefault="00BC3BDA" w:rsidP="0046176D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473EBD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34</w:t>
                            </w:r>
                            <w:r w:rsidR="000C2AE6" w:rsidRPr="00516392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E1761F6" w14:textId="77777777" w:rsidR="000C2AE6" w:rsidRPr="00516392" w:rsidRDefault="000C2AE6" w:rsidP="00792A7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BFE0" id="_x0000_s1041" type="#_x0000_t202" style="position:absolute;margin-left:-11.35pt;margin-top:259.5pt;width:102.5pt;height:5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" filled="f" stroked="f">
                <v:textbox>
                  <w:txbxContent>
                    <w:p w:rsidR="000C2AE6" w:rsidRPr="00516392" w:rsidRDefault="00BC3BDA" w:rsidP="0046176D">
                      <w:pPr>
                        <w:spacing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  </w:t>
                      </w:r>
                      <w:r w:rsidR="00473EBD">
                        <w:rPr>
                          <w:color w:val="FFFFFF" w:themeColor="background1"/>
                          <w:sz w:val="72"/>
                          <w:szCs w:val="72"/>
                        </w:rPr>
                        <w:t>34</w:t>
                      </w:r>
                      <w:r w:rsidR="000C2AE6" w:rsidRPr="00516392">
                        <w:rPr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0C2AE6" w:rsidRPr="00516392" w:rsidRDefault="000C2AE6" w:rsidP="00792A7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0DF1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FC713AD" wp14:editId="434ACDFB">
                <wp:simplePos x="0" y="0"/>
                <wp:positionH relativeFrom="column">
                  <wp:posOffset>26670</wp:posOffset>
                </wp:positionH>
                <wp:positionV relativeFrom="page">
                  <wp:posOffset>4652010</wp:posOffset>
                </wp:positionV>
                <wp:extent cx="1133475" cy="68580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10289" w14:textId="77777777" w:rsidR="000C2AE6" w:rsidRPr="00516392" w:rsidRDefault="00473EBD" w:rsidP="006A0DF1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16</w:t>
                            </w:r>
                            <w:r w:rsidR="000C2AE6" w:rsidRPr="00516392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47AF086" w14:textId="77777777" w:rsidR="000C2AE6" w:rsidRPr="00516392" w:rsidRDefault="000C2AE6" w:rsidP="00792A7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291D" id="_x0000_s1032" type="#_x0000_t202" style="position:absolute;margin-left:2.1pt;margin-top:366.3pt;width:89.25pt;height:5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" filled="f" stroked="f">
                <v:textbox>
                  <w:txbxContent>
                    <w:p w:rsidR="000C2AE6" w:rsidRPr="00516392" w:rsidRDefault="00473EBD" w:rsidP="006A0DF1">
                      <w:pPr>
                        <w:spacing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16</w:t>
                      </w:r>
                      <w:r w:rsidR="000C2AE6" w:rsidRPr="00516392">
                        <w:rPr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0C2AE6" w:rsidRPr="00516392" w:rsidRDefault="000C2AE6" w:rsidP="00792A7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129C8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7CCF306" wp14:editId="7C93E2AD">
                <wp:simplePos x="0" y="0"/>
                <wp:positionH relativeFrom="column">
                  <wp:posOffset>-241935</wp:posOffset>
                </wp:positionH>
                <wp:positionV relativeFrom="page">
                  <wp:posOffset>3748586</wp:posOffset>
                </wp:positionV>
                <wp:extent cx="1504950" cy="68580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BA63A" w14:textId="77777777" w:rsidR="000C2AE6" w:rsidRPr="00464B18" w:rsidRDefault="000C2AE6" w:rsidP="00792A7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Treated Decay</w:t>
                            </w:r>
                          </w:p>
                          <w:p w14:paraId="06C4F95B" w14:textId="77777777" w:rsidR="000C2AE6" w:rsidRPr="00464B18" w:rsidRDefault="000C2AE6" w:rsidP="00792A7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26F1" id="_x0000_s1033" type="#_x0000_t202" style="position:absolute;margin-left:-19.05pt;margin-top:295.15pt;width:118.5pt;height:5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" filled="f" stroked="f">
                <v:textbox>
                  <w:txbxContent>
                    <w:p w:rsidR="000C2AE6" w:rsidRPr="00464B18" w:rsidRDefault="000C2AE6" w:rsidP="00792A7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Treated Decay</w:t>
                      </w:r>
                    </w:p>
                    <w:p w:rsidR="000C2AE6" w:rsidRPr="00464B18" w:rsidRDefault="000C2AE6" w:rsidP="00792A7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92A7F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06BFB36" wp14:editId="599123E7">
                <wp:simplePos x="0" y="0"/>
                <wp:positionH relativeFrom="column">
                  <wp:posOffset>-357505</wp:posOffset>
                </wp:positionH>
                <wp:positionV relativeFrom="page">
                  <wp:posOffset>5182235</wp:posOffset>
                </wp:positionV>
                <wp:extent cx="1724025" cy="68580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6FB78" w14:textId="77777777" w:rsidR="000C2AE6" w:rsidRPr="00464B18" w:rsidRDefault="000C2AE6" w:rsidP="00792A7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Untreated Decay</w:t>
                            </w:r>
                          </w:p>
                          <w:p w14:paraId="099A27F4" w14:textId="77777777" w:rsidR="000C2AE6" w:rsidRPr="00464B18" w:rsidRDefault="000C2AE6" w:rsidP="00792A7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1025" id="_x0000_s1034" type="#_x0000_t202" style="position:absolute;margin-left:-28.15pt;margin-top:408.05pt;width:135.75pt;height:5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" filled="f" stroked="f">
                <v:textbox>
                  <w:txbxContent>
                    <w:p w:rsidR="000C2AE6" w:rsidRPr="00464B18" w:rsidRDefault="000C2AE6" w:rsidP="00792A7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Untreated Decay</w:t>
                      </w:r>
                    </w:p>
                    <w:p w:rsidR="000C2AE6" w:rsidRPr="00464B18" w:rsidRDefault="000C2AE6" w:rsidP="00792A7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1046D7" w14:textId="77777777" w:rsidR="00623B3F" w:rsidRPr="00623B3F" w:rsidRDefault="00623B3F" w:rsidP="00623B3F"/>
    <w:p w14:paraId="267A9381" w14:textId="77777777" w:rsidR="00623B3F" w:rsidRPr="00623B3F" w:rsidRDefault="00623B3F" w:rsidP="00623B3F"/>
    <w:p w14:paraId="477976D5" w14:textId="77777777" w:rsidR="00623B3F" w:rsidRPr="00623B3F" w:rsidRDefault="00623B3F" w:rsidP="00623B3F"/>
    <w:p w14:paraId="19D0A159" w14:textId="77777777" w:rsidR="00623B3F" w:rsidRPr="00623B3F" w:rsidRDefault="00623B3F" w:rsidP="00623B3F"/>
    <w:p w14:paraId="73CA903F" w14:textId="77777777" w:rsidR="00623B3F" w:rsidRPr="00623B3F" w:rsidRDefault="005C580B" w:rsidP="00623B3F">
      <w:r>
        <w:rPr>
          <w:noProof/>
        </w:rPr>
        <w:drawing>
          <wp:anchor distT="0" distB="0" distL="114300" distR="114300" simplePos="0" relativeHeight="251925504" behindDoc="1" locked="0" layoutInCell="1" allowOverlap="1" wp14:anchorId="301B343A" wp14:editId="1EAF70B6">
            <wp:simplePos x="0" y="0"/>
            <wp:positionH relativeFrom="margin">
              <wp:align>right</wp:align>
            </wp:positionH>
            <wp:positionV relativeFrom="paragraph">
              <wp:posOffset>-908050</wp:posOffset>
            </wp:positionV>
            <wp:extent cx="5696745" cy="3972479"/>
            <wp:effectExtent l="0" t="0" r="0" b="9525"/>
            <wp:wrapTight wrapText="bothSides">
              <wp:wrapPolygon edited="0">
                <wp:start x="0" y="0"/>
                <wp:lineTo x="0" y="21548"/>
                <wp:lineTo x="21525" y="21548"/>
                <wp:lineTo x="2152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10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211" w:type="dxa"/>
        <w:tblLook w:val="04A0" w:firstRow="1" w:lastRow="0" w:firstColumn="1" w:lastColumn="0" w:noHBand="0" w:noVBand="1"/>
      </w:tblPr>
      <w:tblGrid>
        <w:gridCol w:w="3403"/>
        <w:gridCol w:w="3404"/>
        <w:gridCol w:w="3404"/>
      </w:tblGrid>
      <w:tr w:rsidR="00FC125E" w14:paraId="1173A731" w14:textId="77777777" w:rsidTr="00FC125E">
        <w:trPr>
          <w:trHeight w:val="966"/>
        </w:trPr>
        <w:tc>
          <w:tcPr>
            <w:tcW w:w="3403" w:type="dxa"/>
            <w:shd w:val="clear" w:color="auto" w:fill="auto"/>
          </w:tcPr>
          <w:p w14:paraId="3D0CB494" w14:textId="77777777" w:rsidR="00FC125E" w:rsidRDefault="00FC125E" w:rsidP="00FC125E">
            <w:pPr>
              <w:jc w:val="center"/>
            </w:pPr>
            <w:r>
              <w:lastRenderedPageBreak/>
              <w:t>Screened</w:t>
            </w:r>
          </w:p>
        </w:tc>
        <w:tc>
          <w:tcPr>
            <w:tcW w:w="3404" w:type="dxa"/>
          </w:tcPr>
          <w:p w14:paraId="2B7856A0" w14:textId="77777777" w:rsidR="00FC125E" w:rsidRDefault="006D1F9C" w:rsidP="00FC125E">
            <w:pPr>
              <w:jc w:val="center"/>
            </w:pPr>
            <w:r>
              <w:t>119</w:t>
            </w:r>
          </w:p>
        </w:tc>
        <w:tc>
          <w:tcPr>
            <w:tcW w:w="3404" w:type="dxa"/>
          </w:tcPr>
          <w:p w14:paraId="42A00F31" w14:textId="77777777" w:rsidR="00FC125E" w:rsidRDefault="006D1F9C" w:rsidP="00FC125E">
            <w:pPr>
              <w:jc w:val="center"/>
            </w:pPr>
            <w:r>
              <w:t>$9,639</w:t>
            </w:r>
          </w:p>
        </w:tc>
      </w:tr>
      <w:tr w:rsidR="00FC125E" w14:paraId="0ED84F23" w14:textId="77777777" w:rsidTr="00FC125E">
        <w:trPr>
          <w:trHeight w:val="1000"/>
        </w:trPr>
        <w:tc>
          <w:tcPr>
            <w:tcW w:w="3403" w:type="dxa"/>
          </w:tcPr>
          <w:p w14:paraId="1CE1B4DB" w14:textId="77777777" w:rsidR="00FC125E" w:rsidRDefault="00FC125E" w:rsidP="00FC125E">
            <w:pPr>
              <w:jc w:val="center"/>
            </w:pPr>
            <w:r>
              <w:t>Fluoride Varnish</w:t>
            </w:r>
          </w:p>
        </w:tc>
        <w:tc>
          <w:tcPr>
            <w:tcW w:w="3404" w:type="dxa"/>
          </w:tcPr>
          <w:p w14:paraId="19E3F5ED" w14:textId="77777777" w:rsidR="00FC125E" w:rsidRDefault="00F623A9" w:rsidP="00FC125E">
            <w:pPr>
              <w:jc w:val="center"/>
            </w:pPr>
            <w:r>
              <w:t>85</w:t>
            </w:r>
          </w:p>
        </w:tc>
        <w:tc>
          <w:tcPr>
            <w:tcW w:w="3404" w:type="dxa"/>
          </w:tcPr>
          <w:p w14:paraId="595E39B2" w14:textId="77777777" w:rsidR="00FC125E" w:rsidRDefault="00F623A9" w:rsidP="00FC125E">
            <w:pPr>
              <w:jc w:val="center"/>
            </w:pPr>
            <w:r>
              <w:t>$3,910</w:t>
            </w:r>
          </w:p>
        </w:tc>
      </w:tr>
      <w:tr w:rsidR="00FC125E" w14:paraId="500A34B1" w14:textId="77777777" w:rsidTr="00FC125E">
        <w:trPr>
          <w:trHeight w:val="966"/>
        </w:trPr>
        <w:tc>
          <w:tcPr>
            <w:tcW w:w="3403" w:type="dxa"/>
          </w:tcPr>
          <w:p w14:paraId="1B60B3A8" w14:textId="77777777" w:rsidR="00FC125E" w:rsidRDefault="00FC125E" w:rsidP="00FC125E">
            <w:pPr>
              <w:jc w:val="center"/>
            </w:pPr>
            <w:r>
              <w:t>Silver Diamine Fluoride</w:t>
            </w:r>
          </w:p>
        </w:tc>
        <w:tc>
          <w:tcPr>
            <w:tcW w:w="3404" w:type="dxa"/>
          </w:tcPr>
          <w:p w14:paraId="67D8E183" w14:textId="77777777" w:rsidR="00FC125E" w:rsidRDefault="00F623A9" w:rsidP="00FC125E">
            <w:pPr>
              <w:jc w:val="center"/>
            </w:pPr>
            <w:r>
              <w:t>71</w:t>
            </w:r>
          </w:p>
        </w:tc>
        <w:tc>
          <w:tcPr>
            <w:tcW w:w="3404" w:type="dxa"/>
          </w:tcPr>
          <w:p w14:paraId="06504240" w14:textId="77777777" w:rsidR="00FC125E" w:rsidRDefault="00F623A9" w:rsidP="00FC125E">
            <w:pPr>
              <w:jc w:val="center"/>
            </w:pPr>
            <w:r>
              <w:t>$3,195</w:t>
            </w:r>
          </w:p>
        </w:tc>
      </w:tr>
      <w:tr w:rsidR="00FC125E" w14:paraId="742937BB" w14:textId="77777777" w:rsidTr="00FC125E">
        <w:trPr>
          <w:trHeight w:val="966"/>
        </w:trPr>
        <w:tc>
          <w:tcPr>
            <w:tcW w:w="3403" w:type="dxa"/>
          </w:tcPr>
          <w:p w14:paraId="329440EB" w14:textId="77777777" w:rsidR="00FC125E" w:rsidRDefault="00FC125E" w:rsidP="00FC125E">
            <w:pPr>
              <w:jc w:val="center"/>
            </w:pPr>
            <w:r>
              <w:t>Oral Health Education</w:t>
            </w:r>
          </w:p>
        </w:tc>
        <w:tc>
          <w:tcPr>
            <w:tcW w:w="3404" w:type="dxa"/>
          </w:tcPr>
          <w:p w14:paraId="7C8B504F" w14:textId="77777777" w:rsidR="00FC125E" w:rsidRDefault="006D1F9C" w:rsidP="00FC125E">
            <w:pPr>
              <w:jc w:val="center"/>
            </w:pPr>
            <w:r>
              <w:t>141</w:t>
            </w:r>
          </w:p>
        </w:tc>
        <w:tc>
          <w:tcPr>
            <w:tcW w:w="3404" w:type="dxa"/>
          </w:tcPr>
          <w:p w14:paraId="0794D7D8" w14:textId="77777777" w:rsidR="00FC125E" w:rsidRDefault="00F623A9" w:rsidP="006D1F9C">
            <w:pPr>
              <w:jc w:val="center"/>
            </w:pPr>
            <w:r>
              <w:t>$</w:t>
            </w:r>
            <w:r w:rsidR="006D1F9C">
              <w:t>6,345</w:t>
            </w:r>
          </w:p>
        </w:tc>
      </w:tr>
      <w:tr w:rsidR="00FC125E" w14:paraId="6550370E" w14:textId="77777777" w:rsidTr="00FC125E">
        <w:trPr>
          <w:trHeight w:val="966"/>
        </w:trPr>
        <w:tc>
          <w:tcPr>
            <w:tcW w:w="3403" w:type="dxa"/>
          </w:tcPr>
          <w:p w14:paraId="6C4BFEF6" w14:textId="77777777" w:rsidR="00FC125E" w:rsidRDefault="00FC125E" w:rsidP="00FC125E">
            <w:pPr>
              <w:jc w:val="center"/>
            </w:pPr>
            <w:r>
              <w:t>Total Dollar Amount</w:t>
            </w:r>
          </w:p>
        </w:tc>
        <w:tc>
          <w:tcPr>
            <w:tcW w:w="3404" w:type="dxa"/>
          </w:tcPr>
          <w:p w14:paraId="3A81114A" w14:textId="77777777" w:rsidR="00FC125E" w:rsidRDefault="00FC125E" w:rsidP="00FC125E">
            <w:pPr>
              <w:jc w:val="center"/>
            </w:pPr>
          </w:p>
        </w:tc>
        <w:tc>
          <w:tcPr>
            <w:tcW w:w="3404" w:type="dxa"/>
          </w:tcPr>
          <w:p w14:paraId="04810958" w14:textId="77777777" w:rsidR="00FC125E" w:rsidRDefault="00F623A9" w:rsidP="006D1F9C">
            <w:pPr>
              <w:jc w:val="center"/>
            </w:pPr>
            <w:r>
              <w:t>$</w:t>
            </w:r>
            <w:r w:rsidR="006D1F9C">
              <w:t>23,089</w:t>
            </w:r>
          </w:p>
        </w:tc>
      </w:tr>
    </w:tbl>
    <w:p w14:paraId="515CF5DE" w14:textId="77777777" w:rsidR="00623B3F" w:rsidRPr="00623B3F" w:rsidRDefault="00623B3F" w:rsidP="00623B3F"/>
    <w:p w14:paraId="7651210F" w14:textId="77777777" w:rsidR="00623B3F" w:rsidRPr="00623B3F" w:rsidRDefault="00CF6BF3" w:rsidP="00623B3F">
      <w:r>
        <w:rPr>
          <w:noProof/>
        </w:rPr>
        <w:drawing>
          <wp:anchor distT="0" distB="0" distL="114300" distR="114300" simplePos="0" relativeHeight="251927552" behindDoc="1" locked="0" layoutInCell="1" allowOverlap="1" wp14:anchorId="4B83AF36" wp14:editId="15E59432">
            <wp:simplePos x="0" y="0"/>
            <wp:positionH relativeFrom="margin">
              <wp:posOffset>1490980</wp:posOffset>
            </wp:positionH>
            <wp:positionV relativeFrom="paragraph">
              <wp:posOffset>811530</wp:posOffset>
            </wp:positionV>
            <wp:extent cx="3281045" cy="2460625"/>
            <wp:effectExtent l="0" t="8890" r="5715" b="5715"/>
            <wp:wrapTight wrapText="bothSides">
              <wp:wrapPolygon edited="0">
                <wp:start x="-59" y="21522"/>
                <wp:lineTo x="21512" y="21522"/>
                <wp:lineTo x="21512" y="117"/>
                <wp:lineTo x="-59" y="117"/>
                <wp:lineTo x="-59" y="2152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1045" cy="24606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1" allowOverlap="1" wp14:anchorId="2372F305" wp14:editId="0BE1CAC8">
            <wp:simplePos x="0" y="0"/>
            <wp:positionH relativeFrom="page">
              <wp:posOffset>4740910</wp:posOffset>
            </wp:positionH>
            <wp:positionV relativeFrom="paragraph">
              <wp:posOffset>771525</wp:posOffset>
            </wp:positionV>
            <wp:extent cx="3308350" cy="2482215"/>
            <wp:effectExtent l="0" t="6033" r="318" b="317"/>
            <wp:wrapTight wrapText="bothSides">
              <wp:wrapPolygon edited="0">
                <wp:start x="-39" y="21382"/>
                <wp:lineTo x="85" y="21382"/>
                <wp:lineTo x="1951" y="21548"/>
                <wp:lineTo x="19985" y="21548"/>
                <wp:lineTo x="21478" y="21382"/>
                <wp:lineTo x="21478" y="329"/>
                <wp:lineTo x="19985" y="163"/>
                <wp:lineTo x="-39" y="163"/>
                <wp:lineTo x="-39" y="329"/>
                <wp:lineTo x="-39" y="2138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8350" cy="24822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1" locked="0" layoutInCell="1" allowOverlap="1" wp14:anchorId="702D0477" wp14:editId="0A1130B6">
            <wp:simplePos x="0" y="0"/>
            <wp:positionH relativeFrom="page">
              <wp:posOffset>68580</wp:posOffset>
            </wp:positionH>
            <wp:positionV relativeFrom="paragraph">
              <wp:posOffset>379730</wp:posOffset>
            </wp:positionV>
            <wp:extent cx="2468880" cy="3255645"/>
            <wp:effectExtent l="0" t="0" r="7620" b="1905"/>
            <wp:wrapTight wrapText="bothSides">
              <wp:wrapPolygon edited="0">
                <wp:start x="167" y="0"/>
                <wp:lineTo x="0" y="126"/>
                <wp:lineTo x="0" y="21233"/>
                <wp:lineTo x="167" y="21486"/>
                <wp:lineTo x="21333" y="21486"/>
                <wp:lineTo x="21500" y="21233"/>
                <wp:lineTo x="21500" y="126"/>
                <wp:lineTo x="21333" y="0"/>
                <wp:lineTo x="16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02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2" r="14262"/>
                    <a:stretch/>
                  </pic:blipFill>
                  <pic:spPr bwMode="auto">
                    <a:xfrm>
                      <a:off x="0" y="0"/>
                      <a:ext cx="2468880" cy="325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E2D5E" w14:textId="77777777" w:rsidR="00623B3F" w:rsidRPr="00623B3F" w:rsidRDefault="00623B3F" w:rsidP="00623B3F"/>
    <w:p w14:paraId="1ACF3ECD" w14:textId="77777777" w:rsidR="00623B3F" w:rsidRPr="00623B3F" w:rsidRDefault="00623B3F" w:rsidP="00623B3F"/>
    <w:p w14:paraId="1BA8F52C" w14:textId="77777777" w:rsidR="00623B3F" w:rsidRPr="00623B3F" w:rsidRDefault="00623B3F" w:rsidP="00623B3F"/>
    <w:p w14:paraId="3BD26364" w14:textId="77777777" w:rsidR="00CF6BF3" w:rsidRDefault="00CF6BF3" w:rsidP="0029413A">
      <w:pPr>
        <w:rPr>
          <w:noProof/>
        </w:rPr>
      </w:pPr>
    </w:p>
    <w:p w14:paraId="113BB4F8" w14:textId="77777777" w:rsidR="0087605E" w:rsidRPr="0029413A" w:rsidRDefault="0087605E" w:rsidP="0029413A"/>
    <w:sectPr w:rsidR="0087605E" w:rsidRPr="0029413A" w:rsidSect="00DF027C">
      <w:headerReference w:type="default" r:id="rId14"/>
      <w:footerReference w:type="default" r:id="rId15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6857A" w14:textId="77777777" w:rsidR="00783465" w:rsidRDefault="00783465">
      <w:r>
        <w:separator/>
      </w:r>
    </w:p>
    <w:p w14:paraId="4EBB576F" w14:textId="77777777" w:rsidR="00783465" w:rsidRDefault="00783465"/>
  </w:endnote>
  <w:endnote w:type="continuationSeparator" w:id="0">
    <w:p w14:paraId="61D93185" w14:textId="77777777" w:rsidR="00783465" w:rsidRDefault="00783465">
      <w:r>
        <w:continuationSeparator/>
      </w:r>
    </w:p>
    <w:p w14:paraId="644D9860" w14:textId="77777777" w:rsidR="00783465" w:rsidRDefault="007834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DDDD6" w14:textId="77777777" w:rsidR="000C2AE6" w:rsidRDefault="000C2AE6" w:rsidP="0012736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780E" w14:textId="77777777" w:rsidR="00783465" w:rsidRDefault="00783465">
      <w:r>
        <w:separator/>
      </w:r>
    </w:p>
    <w:p w14:paraId="13818515" w14:textId="77777777" w:rsidR="00783465" w:rsidRDefault="00783465"/>
  </w:footnote>
  <w:footnote w:type="continuationSeparator" w:id="0">
    <w:p w14:paraId="787A567B" w14:textId="77777777" w:rsidR="00783465" w:rsidRDefault="00783465">
      <w:r>
        <w:continuationSeparator/>
      </w:r>
    </w:p>
    <w:p w14:paraId="0854AA7E" w14:textId="77777777" w:rsidR="00783465" w:rsidRDefault="007834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top w:val="single" w:sz="36" w:space="0" w:color="242852" w:themeColor="text2"/>
        <w:left w:val="single" w:sz="36" w:space="0" w:color="242852" w:themeColor="text2"/>
        <w:bottom w:val="single" w:sz="36" w:space="0" w:color="242852" w:themeColor="text2"/>
        <w:right w:val="single" w:sz="36" w:space="0" w:color="242852" w:themeColor="text2"/>
        <w:insideH w:val="single" w:sz="36" w:space="0" w:color="242852" w:themeColor="text2"/>
        <w:insideV w:val="single" w:sz="36" w:space="0" w:color="242852" w:themeColor="text2"/>
      </w:tblBorders>
      <w:tblLook w:val="0000" w:firstRow="0" w:lastRow="0" w:firstColumn="0" w:lastColumn="0" w:noHBand="0" w:noVBand="0"/>
    </w:tblPr>
    <w:tblGrid>
      <w:gridCol w:w="9990"/>
    </w:tblGrid>
    <w:tr w:rsidR="000C2AE6" w14:paraId="3A4AF250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297FD5" w:themeColor="accent3"/>
            <w:right w:val="nil"/>
          </w:tcBorders>
        </w:tcPr>
        <w:p w14:paraId="02B3798E" w14:textId="77777777" w:rsidR="000C2AE6" w:rsidRDefault="000C2AE6">
          <w:pPr>
            <w:pStyle w:val="Header"/>
          </w:pPr>
          <w:r w:rsidRPr="00D967AC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1CDAE29" wp14:editId="1A9F0947">
                <wp:simplePos x="0" y="0"/>
                <wp:positionH relativeFrom="column">
                  <wp:posOffset>2024743</wp:posOffset>
                </wp:positionH>
                <wp:positionV relativeFrom="paragraph">
                  <wp:posOffset>201023</wp:posOffset>
                </wp:positionV>
                <wp:extent cx="2263775" cy="377099"/>
                <wp:effectExtent l="0" t="0" r="0" b="4445"/>
                <wp:wrapNone/>
                <wp:docPr id="12" name="Graphic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201" descr="logo-placehold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3775" cy="377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83EBA9A" w14:textId="77777777" w:rsidR="000C2AE6" w:rsidRDefault="000C2AE6" w:rsidP="00D07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CE5"/>
    <w:rsid w:val="00015ED9"/>
    <w:rsid w:val="0002482E"/>
    <w:rsid w:val="00033F12"/>
    <w:rsid w:val="00035985"/>
    <w:rsid w:val="000428DF"/>
    <w:rsid w:val="0004517E"/>
    <w:rsid w:val="000469E6"/>
    <w:rsid w:val="0004719B"/>
    <w:rsid w:val="00050324"/>
    <w:rsid w:val="0005237C"/>
    <w:rsid w:val="00057CA3"/>
    <w:rsid w:val="000623DE"/>
    <w:rsid w:val="000679FE"/>
    <w:rsid w:val="000810CC"/>
    <w:rsid w:val="000833C6"/>
    <w:rsid w:val="000929EF"/>
    <w:rsid w:val="0009795B"/>
    <w:rsid w:val="000A0150"/>
    <w:rsid w:val="000A3C24"/>
    <w:rsid w:val="000B0F24"/>
    <w:rsid w:val="000C2AE6"/>
    <w:rsid w:val="000C5B7C"/>
    <w:rsid w:val="000D4718"/>
    <w:rsid w:val="000E63C9"/>
    <w:rsid w:val="00100340"/>
    <w:rsid w:val="00115327"/>
    <w:rsid w:val="00127366"/>
    <w:rsid w:val="00130E9D"/>
    <w:rsid w:val="001453CB"/>
    <w:rsid w:val="00150A6D"/>
    <w:rsid w:val="001619ED"/>
    <w:rsid w:val="001700E5"/>
    <w:rsid w:val="0017057A"/>
    <w:rsid w:val="001716B4"/>
    <w:rsid w:val="00173250"/>
    <w:rsid w:val="001807FE"/>
    <w:rsid w:val="00185B35"/>
    <w:rsid w:val="001943C3"/>
    <w:rsid w:val="001B0115"/>
    <w:rsid w:val="001B09D8"/>
    <w:rsid w:val="001B2265"/>
    <w:rsid w:val="001B38D6"/>
    <w:rsid w:val="001B7F0B"/>
    <w:rsid w:val="001C208F"/>
    <w:rsid w:val="001C4F88"/>
    <w:rsid w:val="001F12C1"/>
    <w:rsid w:val="001F2BC8"/>
    <w:rsid w:val="001F5F6B"/>
    <w:rsid w:val="0020235A"/>
    <w:rsid w:val="00203B23"/>
    <w:rsid w:val="00216437"/>
    <w:rsid w:val="00222278"/>
    <w:rsid w:val="00243EBC"/>
    <w:rsid w:val="00246381"/>
    <w:rsid w:val="00246A35"/>
    <w:rsid w:val="00247DE2"/>
    <w:rsid w:val="002668ED"/>
    <w:rsid w:val="00273CB4"/>
    <w:rsid w:val="00282A95"/>
    <w:rsid w:val="00284348"/>
    <w:rsid w:val="002849B0"/>
    <w:rsid w:val="0029413A"/>
    <w:rsid w:val="002A0F0F"/>
    <w:rsid w:val="002A586E"/>
    <w:rsid w:val="002A6A0D"/>
    <w:rsid w:val="002A6C58"/>
    <w:rsid w:val="002C4E57"/>
    <w:rsid w:val="002C6D45"/>
    <w:rsid w:val="002E1347"/>
    <w:rsid w:val="002E78D6"/>
    <w:rsid w:val="002F51F5"/>
    <w:rsid w:val="00312137"/>
    <w:rsid w:val="003222F5"/>
    <w:rsid w:val="00330359"/>
    <w:rsid w:val="00334F84"/>
    <w:rsid w:val="00336B60"/>
    <w:rsid w:val="0033762F"/>
    <w:rsid w:val="00346DE2"/>
    <w:rsid w:val="00352B82"/>
    <w:rsid w:val="00366C7E"/>
    <w:rsid w:val="00367224"/>
    <w:rsid w:val="003710D9"/>
    <w:rsid w:val="00371F7B"/>
    <w:rsid w:val="00384EA3"/>
    <w:rsid w:val="003A2A34"/>
    <w:rsid w:val="003A39A1"/>
    <w:rsid w:val="003A4887"/>
    <w:rsid w:val="003C2191"/>
    <w:rsid w:val="003C39FB"/>
    <w:rsid w:val="003D3863"/>
    <w:rsid w:val="003F643E"/>
    <w:rsid w:val="004110DE"/>
    <w:rsid w:val="00411B1D"/>
    <w:rsid w:val="004123BB"/>
    <w:rsid w:val="00416C87"/>
    <w:rsid w:val="004174AE"/>
    <w:rsid w:val="004202A7"/>
    <w:rsid w:val="00420BC7"/>
    <w:rsid w:val="0042283E"/>
    <w:rsid w:val="00425511"/>
    <w:rsid w:val="004256BF"/>
    <w:rsid w:val="00436614"/>
    <w:rsid w:val="0044085A"/>
    <w:rsid w:val="00443F12"/>
    <w:rsid w:val="0046176D"/>
    <w:rsid w:val="00463B13"/>
    <w:rsid w:val="00464B18"/>
    <w:rsid w:val="00466FDB"/>
    <w:rsid w:val="004670E7"/>
    <w:rsid w:val="00473EBD"/>
    <w:rsid w:val="00475BC8"/>
    <w:rsid w:val="004A4362"/>
    <w:rsid w:val="004B21A5"/>
    <w:rsid w:val="004B5C4B"/>
    <w:rsid w:val="004E01EA"/>
    <w:rsid w:val="004F3AF6"/>
    <w:rsid w:val="004F6551"/>
    <w:rsid w:val="005037F0"/>
    <w:rsid w:val="00516392"/>
    <w:rsid w:val="00516A86"/>
    <w:rsid w:val="0052297A"/>
    <w:rsid w:val="00524A40"/>
    <w:rsid w:val="005275F6"/>
    <w:rsid w:val="00547931"/>
    <w:rsid w:val="00552F5E"/>
    <w:rsid w:val="0057175F"/>
    <w:rsid w:val="00571E1D"/>
    <w:rsid w:val="00572102"/>
    <w:rsid w:val="00583144"/>
    <w:rsid w:val="00584328"/>
    <w:rsid w:val="005A29FA"/>
    <w:rsid w:val="005B26E5"/>
    <w:rsid w:val="005B5799"/>
    <w:rsid w:val="005C580B"/>
    <w:rsid w:val="005C7A34"/>
    <w:rsid w:val="005D582D"/>
    <w:rsid w:val="005F1BB0"/>
    <w:rsid w:val="005F56B5"/>
    <w:rsid w:val="00620329"/>
    <w:rsid w:val="00623B3F"/>
    <w:rsid w:val="006331C5"/>
    <w:rsid w:val="0063394C"/>
    <w:rsid w:val="00651CF1"/>
    <w:rsid w:val="00656C4D"/>
    <w:rsid w:val="00686E2E"/>
    <w:rsid w:val="00694713"/>
    <w:rsid w:val="00695807"/>
    <w:rsid w:val="006A0DF1"/>
    <w:rsid w:val="006A29A0"/>
    <w:rsid w:val="006A4119"/>
    <w:rsid w:val="006B1857"/>
    <w:rsid w:val="006B1A2C"/>
    <w:rsid w:val="006C1CD3"/>
    <w:rsid w:val="006C6BB5"/>
    <w:rsid w:val="006D1F9C"/>
    <w:rsid w:val="006E2212"/>
    <w:rsid w:val="006E5716"/>
    <w:rsid w:val="006F1C51"/>
    <w:rsid w:val="00706008"/>
    <w:rsid w:val="007302B3"/>
    <w:rsid w:val="00730733"/>
    <w:rsid w:val="00730BE2"/>
    <w:rsid w:val="00730E3A"/>
    <w:rsid w:val="00736AAF"/>
    <w:rsid w:val="00765B2A"/>
    <w:rsid w:val="00773327"/>
    <w:rsid w:val="0077471D"/>
    <w:rsid w:val="00783465"/>
    <w:rsid w:val="00783A34"/>
    <w:rsid w:val="00792A7F"/>
    <w:rsid w:val="00792BF8"/>
    <w:rsid w:val="007A0140"/>
    <w:rsid w:val="007A0FF4"/>
    <w:rsid w:val="007B6E6A"/>
    <w:rsid w:val="007C6B52"/>
    <w:rsid w:val="007D16C5"/>
    <w:rsid w:val="007D5E06"/>
    <w:rsid w:val="007F2E75"/>
    <w:rsid w:val="008032F4"/>
    <w:rsid w:val="008153A3"/>
    <w:rsid w:val="008319F0"/>
    <w:rsid w:val="00862FE4"/>
    <w:rsid w:val="0086389A"/>
    <w:rsid w:val="0087605E"/>
    <w:rsid w:val="0087750A"/>
    <w:rsid w:val="00880471"/>
    <w:rsid w:val="00890F57"/>
    <w:rsid w:val="008B1FEE"/>
    <w:rsid w:val="008B5AC7"/>
    <w:rsid w:val="008B71F0"/>
    <w:rsid w:val="008B7BF7"/>
    <w:rsid w:val="008C76D1"/>
    <w:rsid w:val="008D276B"/>
    <w:rsid w:val="008D3859"/>
    <w:rsid w:val="008F2DFA"/>
    <w:rsid w:val="00903C32"/>
    <w:rsid w:val="00904DE8"/>
    <w:rsid w:val="00916B16"/>
    <w:rsid w:val="009173B9"/>
    <w:rsid w:val="0093335D"/>
    <w:rsid w:val="0093613E"/>
    <w:rsid w:val="009368A5"/>
    <w:rsid w:val="00943026"/>
    <w:rsid w:val="00964268"/>
    <w:rsid w:val="0096472B"/>
    <w:rsid w:val="00966B81"/>
    <w:rsid w:val="00970B68"/>
    <w:rsid w:val="00977DBE"/>
    <w:rsid w:val="00991B42"/>
    <w:rsid w:val="00992961"/>
    <w:rsid w:val="009A2832"/>
    <w:rsid w:val="009A3CE5"/>
    <w:rsid w:val="009A600A"/>
    <w:rsid w:val="009C7566"/>
    <w:rsid w:val="009C7720"/>
    <w:rsid w:val="009E70F7"/>
    <w:rsid w:val="009F4619"/>
    <w:rsid w:val="00A03B5A"/>
    <w:rsid w:val="00A23AFA"/>
    <w:rsid w:val="00A31B3E"/>
    <w:rsid w:val="00A3375C"/>
    <w:rsid w:val="00A44306"/>
    <w:rsid w:val="00A51CE5"/>
    <w:rsid w:val="00A532F3"/>
    <w:rsid w:val="00A57A5F"/>
    <w:rsid w:val="00A678FE"/>
    <w:rsid w:val="00A8489E"/>
    <w:rsid w:val="00A86666"/>
    <w:rsid w:val="00A91528"/>
    <w:rsid w:val="00A937F8"/>
    <w:rsid w:val="00AB4148"/>
    <w:rsid w:val="00AB72C6"/>
    <w:rsid w:val="00AC29F3"/>
    <w:rsid w:val="00AC766F"/>
    <w:rsid w:val="00AD2579"/>
    <w:rsid w:val="00AD2C26"/>
    <w:rsid w:val="00AE10F5"/>
    <w:rsid w:val="00AF5FF0"/>
    <w:rsid w:val="00B01ACA"/>
    <w:rsid w:val="00B11474"/>
    <w:rsid w:val="00B165FC"/>
    <w:rsid w:val="00B17D4D"/>
    <w:rsid w:val="00B21CA6"/>
    <w:rsid w:val="00B227FB"/>
    <w:rsid w:val="00B231E5"/>
    <w:rsid w:val="00B2444C"/>
    <w:rsid w:val="00B31337"/>
    <w:rsid w:val="00B52F15"/>
    <w:rsid w:val="00B53889"/>
    <w:rsid w:val="00B66610"/>
    <w:rsid w:val="00B90702"/>
    <w:rsid w:val="00BB3B57"/>
    <w:rsid w:val="00BC3BDA"/>
    <w:rsid w:val="00BD1D3F"/>
    <w:rsid w:val="00BE0BD4"/>
    <w:rsid w:val="00BE3BBC"/>
    <w:rsid w:val="00BF1007"/>
    <w:rsid w:val="00C02B87"/>
    <w:rsid w:val="00C069D8"/>
    <w:rsid w:val="00C129C8"/>
    <w:rsid w:val="00C22D2C"/>
    <w:rsid w:val="00C2439F"/>
    <w:rsid w:val="00C33B40"/>
    <w:rsid w:val="00C3624E"/>
    <w:rsid w:val="00C36433"/>
    <w:rsid w:val="00C407E1"/>
    <w:rsid w:val="00C4086D"/>
    <w:rsid w:val="00C57B42"/>
    <w:rsid w:val="00C63973"/>
    <w:rsid w:val="00C63D60"/>
    <w:rsid w:val="00C74002"/>
    <w:rsid w:val="00C75761"/>
    <w:rsid w:val="00C81612"/>
    <w:rsid w:val="00C87D20"/>
    <w:rsid w:val="00CA1896"/>
    <w:rsid w:val="00CB5B28"/>
    <w:rsid w:val="00CB7BBE"/>
    <w:rsid w:val="00CD127A"/>
    <w:rsid w:val="00CE4750"/>
    <w:rsid w:val="00CF5371"/>
    <w:rsid w:val="00CF6BF3"/>
    <w:rsid w:val="00D00712"/>
    <w:rsid w:val="00D0323A"/>
    <w:rsid w:val="00D0559F"/>
    <w:rsid w:val="00D077E9"/>
    <w:rsid w:val="00D42028"/>
    <w:rsid w:val="00D42CB7"/>
    <w:rsid w:val="00D5413D"/>
    <w:rsid w:val="00D54232"/>
    <w:rsid w:val="00D55F4A"/>
    <w:rsid w:val="00D570A9"/>
    <w:rsid w:val="00D70D02"/>
    <w:rsid w:val="00D770C7"/>
    <w:rsid w:val="00D86945"/>
    <w:rsid w:val="00D90290"/>
    <w:rsid w:val="00D910B7"/>
    <w:rsid w:val="00DD152F"/>
    <w:rsid w:val="00DE213F"/>
    <w:rsid w:val="00DE414B"/>
    <w:rsid w:val="00DF027C"/>
    <w:rsid w:val="00E00A32"/>
    <w:rsid w:val="00E07811"/>
    <w:rsid w:val="00E10565"/>
    <w:rsid w:val="00E22ACD"/>
    <w:rsid w:val="00E2611C"/>
    <w:rsid w:val="00E46C55"/>
    <w:rsid w:val="00E57FA1"/>
    <w:rsid w:val="00E620B0"/>
    <w:rsid w:val="00E74422"/>
    <w:rsid w:val="00E81B40"/>
    <w:rsid w:val="00E86A05"/>
    <w:rsid w:val="00E904DE"/>
    <w:rsid w:val="00EA1CE3"/>
    <w:rsid w:val="00EB3661"/>
    <w:rsid w:val="00EF20F4"/>
    <w:rsid w:val="00EF555B"/>
    <w:rsid w:val="00F027BB"/>
    <w:rsid w:val="00F11DCF"/>
    <w:rsid w:val="00F12DC3"/>
    <w:rsid w:val="00F162EA"/>
    <w:rsid w:val="00F20E1F"/>
    <w:rsid w:val="00F24022"/>
    <w:rsid w:val="00F2455C"/>
    <w:rsid w:val="00F52D27"/>
    <w:rsid w:val="00F623A9"/>
    <w:rsid w:val="00F6353D"/>
    <w:rsid w:val="00F83527"/>
    <w:rsid w:val="00F84D5C"/>
    <w:rsid w:val="00F90F5E"/>
    <w:rsid w:val="00FA2B0E"/>
    <w:rsid w:val="00FB73FC"/>
    <w:rsid w:val="00FC125E"/>
    <w:rsid w:val="00FC5A2B"/>
    <w:rsid w:val="00FC7E03"/>
    <w:rsid w:val="00FD2384"/>
    <w:rsid w:val="00FD583F"/>
    <w:rsid w:val="00FD5B87"/>
    <w:rsid w:val="00FD7488"/>
    <w:rsid w:val="00FE7831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C3B17"/>
  <w15:docId w15:val="{D3AF70F9-E0E7-4929-B8AF-C7CE7453B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242852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1B1D3D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242852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242852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1B1D3D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242852" w:themeColor="text2"/>
      <w:sz w:val="36"/>
      <w:szCs w:val="26"/>
    </w:rPr>
  </w:style>
  <w:style w:type="table" w:styleId="TableGrid">
    <w:name w:val="Table Grid"/>
    <w:basedOn w:val="TableNormal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242852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242852" w:themeColor="text2"/>
      <w:sz w:val="28"/>
      <w:szCs w:val="22"/>
    </w:rPr>
  </w:style>
  <w:style w:type="table" w:styleId="ListTable1Light-Accent6">
    <w:name w:val="List Table 1 Light Accent 6"/>
    <w:basedOn w:val="TableNormal"/>
    <w:uiPriority w:val="46"/>
    <w:rsid w:val="006203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paragraph" w:styleId="ListParagraph">
    <w:name w:val="List Paragraph"/>
    <w:basedOn w:val="Normal"/>
    <w:uiPriority w:val="34"/>
    <w:unhideWhenUsed/>
    <w:qFormat/>
    <w:rsid w:val="001943C3"/>
    <w:pPr>
      <w:ind w:left="720"/>
      <w:contextualSpacing/>
    </w:pPr>
  </w:style>
  <w:style w:type="table" w:styleId="PlainTable2">
    <w:name w:val="Plain Table 2"/>
    <w:basedOn w:val="TableNormal"/>
    <w:uiPriority w:val="42"/>
    <w:rsid w:val="00FC125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FC125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FC125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6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\AppData\Roaming\Microsoft\Templates\Report%20.dotx" TargetMode="External"/></Relationships>
</file>

<file path=word/theme/theme1.xml><?xml version="1.0" encoding="utf-8"?>
<a:theme xmlns:a="http://schemas.openxmlformats.org/drawingml/2006/main" name="Custom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Jenni Ferguson Data Analyst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168450-8BF9-4C29-BE73-0A4EE9CCC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23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Ferguson</dc:creator>
  <cp:keywords/>
  <dc:description/>
  <cp:lastModifiedBy>Jane Spektor</cp:lastModifiedBy>
  <cp:revision>5</cp:revision>
  <cp:lastPrinted>2020-01-21T00:08:00Z</cp:lastPrinted>
  <dcterms:created xsi:type="dcterms:W3CDTF">2021-06-09T15:17:00Z</dcterms:created>
  <dcterms:modified xsi:type="dcterms:W3CDTF">2021-08-25T20:22:00Z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